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C06A4" w14:textId="2311875C" w:rsidR="00B91CF4" w:rsidRPr="0096447A" w:rsidRDefault="00B91CF4" w:rsidP="0096447A">
      <w:pPr>
        <w:keepNext/>
        <w:jc w:val="center"/>
        <w:outlineLvl w:val="0"/>
        <w:rPr>
          <w:rFonts w:asciiTheme="minorHAnsi" w:hAnsiTheme="minorHAnsi" w:cstheme="minorHAnsi"/>
          <w:b/>
          <w:sz w:val="36"/>
        </w:rPr>
      </w:pPr>
      <w:r w:rsidRPr="0096447A">
        <w:rPr>
          <w:rFonts w:asciiTheme="minorHAnsi" w:hAnsiTheme="minorHAnsi" w:cstheme="minorHAnsi"/>
          <w:b/>
          <w:sz w:val="36"/>
        </w:rPr>
        <w:t xml:space="preserve">AVTALE </w:t>
      </w:r>
      <w:r w:rsidR="0096447A" w:rsidRPr="0096447A">
        <w:rPr>
          <w:rFonts w:asciiTheme="minorHAnsi" w:hAnsiTheme="minorHAnsi" w:cstheme="minorHAnsi"/>
          <w:b/>
          <w:sz w:val="36"/>
        </w:rPr>
        <w:t>OM LÆREPLASS</w:t>
      </w:r>
    </w:p>
    <w:p w14:paraId="3D779FFD" w14:textId="159009A0" w:rsidR="00B91CF4" w:rsidRPr="0096447A" w:rsidRDefault="0096447A" w:rsidP="0096447A">
      <w:pPr>
        <w:jc w:val="center"/>
        <w:rPr>
          <w:rFonts w:asciiTheme="minorHAnsi" w:hAnsiTheme="minorHAnsi" w:cstheme="minorHAnsi"/>
        </w:rPr>
      </w:pPr>
      <w:r w:rsidRPr="0096447A">
        <w:rPr>
          <w:rFonts w:asciiTheme="minorHAnsi" w:hAnsiTheme="minorHAnsi" w:cstheme="minorHAnsi"/>
        </w:rPr>
        <w:t>(grunnlag</w:t>
      </w:r>
      <w:r w:rsidR="00B91CF4" w:rsidRPr="0096447A">
        <w:rPr>
          <w:rFonts w:asciiTheme="minorHAnsi" w:hAnsiTheme="minorHAnsi" w:cstheme="minorHAnsi"/>
        </w:rPr>
        <w:t xml:space="preserve"> for utfylling av </w:t>
      </w:r>
      <w:r w:rsidRPr="0096447A">
        <w:rPr>
          <w:rFonts w:asciiTheme="minorHAnsi" w:hAnsiTheme="minorHAnsi" w:cstheme="minorHAnsi"/>
        </w:rPr>
        <w:t>lærekontrakt)</w:t>
      </w:r>
    </w:p>
    <w:p w14:paraId="3917CE37" w14:textId="77777777" w:rsidR="00B91CF4" w:rsidRPr="00B91CF4" w:rsidRDefault="00B91CF4" w:rsidP="00B91CF4">
      <w:pPr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4039"/>
      </w:tblGrid>
      <w:tr w:rsidR="00B91CF4" w:rsidRPr="000F5BD4" w14:paraId="3150EF1E" w14:textId="77777777" w:rsidTr="00C56855">
        <w:tc>
          <w:tcPr>
            <w:tcW w:w="5173" w:type="dxa"/>
          </w:tcPr>
          <w:p w14:paraId="614EF90F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Lærefag: RØRLEGGER</w:t>
            </w:r>
          </w:p>
        </w:tc>
        <w:tc>
          <w:tcPr>
            <w:tcW w:w="4039" w:type="dxa"/>
          </w:tcPr>
          <w:p w14:paraId="2DB58F90" w14:textId="46C3E964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Fagkode:</w:t>
            </w:r>
            <w:r w:rsidR="00931B27"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BARLF3</w:t>
            </w:r>
            <w:r w:rsidR="0096447A"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rørleggerfaget</w:t>
            </w:r>
          </w:p>
          <w:p w14:paraId="29515C5C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B91CF4" w:rsidRPr="000F5BD4" w14:paraId="1BC82B2C" w14:textId="77777777" w:rsidTr="00C56855">
        <w:tc>
          <w:tcPr>
            <w:tcW w:w="5173" w:type="dxa"/>
            <w:tcBorders>
              <w:bottom w:val="single" w:sz="4" w:space="0" w:color="auto"/>
            </w:tcBorders>
          </w:tcPr>
          <w:p w14:paraId="08F2267F" w14:textId="2AFCBEED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Lærlingens for</w:t>
            </w:r>
            <w:r w:rsidR="00931B27"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- og etter</w:t>
            </w: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navn:</w:t>
            </w:r>
          </w:p>
          <w:p w14:paraId="4CBB8C62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4039" w:type="dxa"/>
            <w:tcBorders>
              <w:bottom w:val="single" w:sz="4" w:space="0" w:color="auto"/>
            </w:tcBorders>
          </w:tcPr>
          <w:p w14:paraId="520578EC" w14:textId="73007ADC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Fødsel</w:t>
            </w:r>
            <w:r w:rsidR="001C1BB9"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snummer</w:t>
            </w: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  <w:p w14:paraId="36FCD019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B91CF4" w:rsidRPr="000F5BD4" w14:paraId="4C20BE80" w14:textId="77777777" w:rsidTr="00C56855">
        <w:tc>
          <w:tcPr>
            <w:tcW w:w="5173" w:type="dxa"/>
          </w:tcPr>
          <w:p w14:paraId="692CF386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Adresse:</w:t>
            </w:r>
          </w:p>
          <w:p w14:paraId="7C8752E3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039" w:type="dxa"/>
          </w:tcPr>
          <w:p w14:paraId="6E83CE4A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Telefon:</w:t>
            </w:r>
          </w:p>
          <w:p w14:paraId="518DE897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B91CF4" w:rsidRPr="000F5BD4" w14:paraId="1748490A" w14:textId="77777777" w:rsidTr="00C56855">
        <w:tc>
          <w:tcPr>
            <w:tcW w:w="5173" w:type="dxa"/>
            <w:tcBorders>
              <w:bottom w:val="single" w:sz="4" w:space="0" w:color="auto"/>
            </w:tcBorders>
          </w:tcPr>
          <w:p w14:paraId="1F38FF95" w14:textId="21BAA0A2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Postn</w:t>
            </w:r>
            <w:r w:rsidR="001C1BB9"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ummer</w:t>
            </w: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:</w:t>
            </w:r>
          </w:p>
          <w:p w14:paraId="68B1AAC1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039" w:type="dxa"/>
            <w:tcBorders>
              <w:bottom w:val="single" w:sz="4" w:space="0" w:color="auto"/>
            </w:tcBorders>
          </w:tcPr>
          <w:p w14:paraId="02F08DBA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Bostedskommune:</w:t>
            </w:r>
          </w:p>
          <w:p w14:paraId="6179C35A" w14:textId="77777777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62D9E" w:rsidRPr="000F5BD4" w14:paraId="5A88EF8E" w14:textId="77777777" w:rsidTr="00C56855"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57FB69" w14:textId="77777777" w:rsidR="00162D9E" w:rsidRPr="000F5BD4" w:rsidRDefault="00162D9E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54C14F" w14:textId="77777777" w:rsidR="00162D9E" w:rsidRPr="000F5BD4" w:rsidRDefault="00162D9E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B91CF4" w:rsidRPr="000F5BD4" w14:paraId="6F4C8937" w14:textId="77777777" w:rsidTr="00C56855">
        <w:tc>
          <w:tcPr>
            <w:tcW w:w="5173" w:type="dxa"/>
            <w:tcBorders>
              <w:top w:val="single" w:sz="4" w:space="0" w:color="auto"/>
              <w:bottom w:val="single" w:sz="4" w:space="0" w:color="auto"/>
            </w:tcBorders>
          </w:tcPr>
          <w:p w14:paraId="65E943B8" w14:textId="77777777" w:rsidR="0096447A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Lærebedrift: </w:t>
            </w:r>
          </w:p>
          <w:p w14:paraId="6FF651B9" w14:textId="6BCD14B4" w:rsidR="00B91CF4" w:rsidRPr="000F5BD4" w:rsidRDefault="00B91CF4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Rørentreprenørenes Opplæringskontor - Rogaland </w:t>
            </w:r>
          </w:p>
          <w:p w14:paraId="525B51AE" w14:textId="77777777" w:rsidR="00C56855" w:rsidRPr="000F5BD4" w:rsidRDefault="00C56855" w:rsidP="006C0921">
            <w:pPr>
              <w:keepNext/>
              <w:outlineLvl w:val="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BB607AB" w14:textId="65C85B16" w:rsidR="006C0921" w:rsidRPr="000F5BD4" w:rsidRDefault="006C0921" w:rsidP="006C0921">
            <w:pPr>
              <w:keepNext/>
              <w:outlineLvl w:val="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Organisasjons nummer:  </w:t>
            </w:r>
          </w:p>
          <w:p w14:paraId="4B26B9FB" w14:textId="4917F342" w:rsidR="006C0921" w:rsidRPr="000F5BD4" w:rsidRDefault="006C0921" w:rsidP="00C5685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975 381 714</w:t>
            </w:r>
          </w:p>
        </w:tc>
        <w:tc>
          <w:tcPr>
            <w:tcW w:w="4039" w:type="dxa"/>
            <w:tcBorders>
              <w:top w:val="single" w:sz="4" w:space="0" w:color="auto"/>
              <w:bottom w:val="single" w:sz="4" w:space="0" w:color="auto"/>
            </w:tcBorders>
          </w:tcPr>
          <w:p w14:paraId="31161B44" w14:textId="5B5B4EBC" w:rsidR="0096447A" w:rsidRPr="000F5BD4" w:rsidRDefault="001C1BB9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Daglig</w:t>
            </w:r>
            <w:r w:rsidR="00B91CF4"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leder: </w:t>
            </w:r>
          </w:p>
          <w:p w14:paraId="27B9B89D" w14:textId="5BCE216F" w:rsidR="00B91CF4" w:rsidRPr="000F5BD4" w:rsidRDefault="001C1BB9" w:rsidP="00B91CF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Gry Skjæveland Winterstø</w:t>
            </w:r>
          </w:p>
          <w:p w14:paraId="0E54BEF8" w14:textId="77777777" w:rsidR="0096447A" w:rsidRPr="000F5BD4" w:rsidRDefault="0096447A" w:rsidP="00B91CF4">
            <w:pPr>
              <w:keepNext/>
              <w:outlineLvl w:val="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45B6FBF" w14:textId="77777777" w:rsidR="006C0921" w:rsidRPr="000F5BD4" w:rsidRDefault="006C0921" w:rsidP="006C0921">
            <w:pPr>
              <w:keepNext/>
              <w:outlineLvl w:val="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Telefon: </w:t>
            </w:r>
          </w:p>
          <w:p w14:paraId="1AEC1E21" w14:textId="62DAC841" w:rsidR="0096447A" w:rsidRPr="000F5BD4" w:rsidRDefault="006C0921" w:rsidP="006C0921">
            <w:pPr>
              <w:keepNext/>
              <w:outlineLvl w:val="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476 10 111</w:t>
            </w:r>
          </w:p>
        </w:tc>
      </w:tr>
      <w:tr w:rsidR="006C0921" w:rsidRPr="000F5BD4" w14:paraId="0120D2F5" w14:textId="77777777" w:rsidTr="00650C18">
        <w:tc>
          <w:tcPr>
            <w:tcW w:w="5173" w:type="dxa"/>
            <w:tcBorders>
              <w:bottom w:val="single" w:sz="4" w:space="0" w:color="auto"/>
            </w:tcBorders>
          </w:tcPr>
          <w:p w14:paraId="72AAFC2D" w14:textId="77777777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Adresse: </w:t>
            </w:r>
          </w:p>
          <w:p w14:paraId="29D9BCA9" w14:textId="14594F43" w:rsidR="006C0921" w:rsidRPr="000F5BD4" w:rsidRDefault="006C0921" w:rsidP="00C56855">
            <w:pPr>
              <w:rPr>
                <w:rFonts w:asciiTheme="minorHAnsi" w:hAnsiTheme="minorHAnsi" w:cstheme="minorHAnsi"/>
                <w:bCs/>
                <w:sz w:val="22"/>
                <w:szCs w:val="22"/>
                <w:lang w:val="de-DE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Bjødnabeen 10</w:t>
            </w:r>
          </w:p>
        </w:tc>
        <w:tc>
          <w:tcPr>
            <w:tcW w:w="4039" w:type="dxa"/>
            <w:tcBorders>
              <w:bottom w:val="single" w:sz="4" w:space="0" w:color="auto"/>
            </w:tcBorders>
          </w:tcPr>
          <w:p w14:paraId="25021540" w14:textId="77777777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Postnummer: </w:t>
            </w:r>
          </w:p>
          <w:p w14:paraId="212770D8" w14:textId="5BF5EF8C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4033 STAVANGER</w:t>
            </w:r>
          </w:p>
        </w:tc>
      </w:tr>
      <w:tr w:rsidR="006C0921" w:rsidRPr="000F5BD4" w14:paraId="5B67B4A3" w14:textId="77777777" w:rsidTr="00650C18">
        <w:tc>
          <w:tcPr>
            <w:tcW w:w="5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4A1A63" w14:textId="77777777" w:rsidR="006C0921" w:rsidRPr="000F5BD4" w:rsidRDefault="006C0921" w:rsidP="006C0921">
            <w:pPr>
              <w:keepNext/>
              <w:outlineLvl w:val="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E2F897" w14:textId="77777777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C0921" w:rsidRPr="000F5BD4" w14:paraId="5657C523" w14:textId="77777777" w:rsidTr="00650C18">
        <w:tc>
          <w:tcPr>
            <w:tcW w:w="5173" w:type="dxa"/>
            <w:tcBorders>
              <w:top w:val="single" w:sz="4" w:space="0" w:color="auto"/>
            </w:tcBorders>
          </w:tcPr>
          <w:p w14:paraId="7709192F" w14:textId="1104B0CA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Opplæringsbedrift:</w:t>
            </w:r>
          </w:p>
          <w:p w14:paraId="33181484" w14:textId="77777777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4039" w:type="dxa"/>
            <w:tcBorders>
              <w:top w:val="single" w:sz="4" w:space="0" w:color="auto"/>
            </w:tcBorders>
          </w:tcPr>
          <w:p w14:paraId="7421F8EE" w14:textId="588C14BE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Faglig leder:</w:t>
            </w:r>
          </w:p>
        </w:tc>
      </w:tr>
      <w:tr w:rsidR="006C0921" w:rsidRPr="000F5BD4" w14:paraId="10728B79" w14:textId="77777777" w:rsidTr="00C56855">
        <w:tc>
          <w:tcPr>
            <w:tcW w:w="5173" w:type="dxa"/>
            <w:tcBorders>
              <w:bottom w:val="nil"/>
            </w:tcBorders>
          </w:tcPr>
          <w:p w14:paraId="0032A12B" w14:textId="349033A5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Adresse:</w:t>
            </w:r>
          </w:p>
          <w:p w14:paraId="315D8CBE" w14:textId="77777777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039" w:type="dxa"/>
            <w:tcBorders>
              <w:bottom w:val="nil"/>
            </w:tcBorders>
          </w:tcPr>
          <w:p w14:paraId="6CED2F9C" w14:textId="1AED4FCF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</w:rPr>
              <w:t>Postnummer:</w:t>
            </w:r>
          </w:p>
          <w:p w14:paraId="6248730C" w14:textId="77777777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C0921" w:rsidRPr="000F5BD4" w14:paraId="0C88176D" w14:textId="77777777" w:rsidTr="008B0558">
        <w:tc>
          <w:tcPr>
            <w:tcW w:w="5173" w:type="dxa"/>
          </w:tcPr>
          <w:p w14:paraId="155D5AF4" w14:textId="07DC054C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Telefon:                           </w:t>
            </w:r>
          </w:p>
          <w:p w14:paraId="39770CBF" w14:textId="77777777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  <w:tc>
          <w:tcPr>
            <w:tcW w:w="4039" w:type="dxa"/>
          </w:tcPr>
          <w:p w14:paraId="2730C784" w14:textId="794B78B1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Mobilnummer:</w:t>
            </w:r>
          </w:p>
          <w:p w14:paraId="1562DB69" w14:textId="77777777" w:rsidR="006C0921" w:rsidRPr="000F5BD4" w:rsidRDefault="006C0921" w:rsidP="006C0921">
            <w:pP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8B0558" w:rsidRPr="000F5BD4" w14:paraId="563AA939" w14:textId="77777777" w:rsidTr="007A1E89"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14:paraId="4A7D834B" w14:textId="77777777" w:rsidR="008B0558" w:rsidRPr="000F5BD4" w:rsidRDefault="00501A9F" w:rsidP="006C0921">
            <w:pP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r w:rsidRPr="000F5BD4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Start Dato</w:t>
            </w:r>
            <w:r w:rsidR="008B0558" w:rsidRPr="000F5BD4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 </w:t>
            </w:r>
            <w:r w:rsidRPr="000F5BD4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for </w:t>
            </w:r>
            <w:r w:rsidR="008B0558" w:rsidRPr="000F5BD4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lærekontrakt</w:t>
            </w:r>
            <w:r w:rsidRPr="000F5BD4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:</w:t>
            </w:r>
          </w:p>
          <w:p w14:paraId="247C7900" w14:textId="587CE582" w:rsidR="009E1C64" w:rsidRPr="000F5BD4" w:rsidRDefault="009E1C64" w:rsidP="006C0921">
            <w:pPr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</w:p>
        </w:tc>
      </w:tr>
    </w:tbl>
    <w:p w14:paraId="5E68E80F" w14:textId="0751BE1E" w:rsidR="00B91CF4" w:rsidRPr="000F5BD4" w:rsidRDefault="00B91CF4" w:rsidP="00B91CF4">
      <w:pPr>
        <w:rPr>
          <w:rFonts w:asciiTheme="minorHAnsi" w:hAnsiTheme="minorHAnsi" w:cstheme="minorHAnsi"/>
          <w:sz w:val="22"/>
          <w:szCs w:val="22"/>
        </w:rPr>
      </w:pPr>
      <w:r w:rsidRPr="000F5BD4">
        <w:rPr>
          <w:rFonts w:asciiTheme="minorHAnsi" w:hAnsiTheme="minorHAnsi" w:cstheme="minorHAnsi"/>
          <w:sz w:val="22"/>
          <w:szCs w:val="22"/>
        </w:rPr>
        <w:tab/>
      </w:r>
      <w:r w:rsidRPr="000F5BD4"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0F5BD4">
        <w:rPr>
          <w:rFonts w:asciiTheme="minorHAnsi" w:hAnsiTheme="minorHAnsi" w:cstheme="minorHAnsi"/>
          <w:sz w:val="22"/>
          <w:szCs w:val="22"/>
        </w:rPr>
        <w:tab/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1"/>
        <w:gridCol w:w="3113"/>
        <w:gridCol w:w="3121"/>
      </w:tblGrid>
      <w:tr w:rsidR="00931B27" w:rsidRPr="000F5BD4" w14:paraId="6D66331F" w14:textId="77777777" w:rsidTr="00931B27">
        <w:tc>
          <w:tcPr>
            <w:tcW w:w="3165" w:type="dxa"/>
          </w:tcPr>
          <w:p w14:paraId="1BEA70A2" w14:textId="0057B372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5" w:type="dxa"/>
          </w:tcPr>
          <w:p w14:paraId="0BEFC9A7" w14:textId="7777777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5" w:type="dxa"/>
          </w:tcPr>
          <w:p w14:paraId="0917B422" w14:textId="60BAA4D9" w:rsidR="00931B27" w:rsidRPr="000F5BD4" w:rsidRDefault="00931B27" w:rsidP="00931B27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</w:tr>
      <w:tr w:rsidR="00931B27" w:rsidRPr="000F5BD4" w14:paraId="52B17EF1" w14:textId="77777777" w:rsidTr="00931B27">
        <w:tc>
          <w:tcPr>
            <w:tcW w:w="3165" w:type="dxa"/>
            <w:tcBorders>
              <w:bottom w:val="single" w:sz="4" w:space="0" w:color="auto"/>
            </w:tcBorders>
          </w:tcPr>
          <w:p w14:paraId="04C42400" w14:textId="7777777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5" w:type="dxa"/>
          </w:tcPr>
          <w:p w14:paraId="73A5D1AA" w14:textId="7777777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5" w:type="dxa"/>
            <w:tcBorders>
              <w:bottom w:val="single" w:sz="4" w:space="0" w:color="auto"/>
            </w:tcBorders>
          </w:tcPr>
          <w:p w14:paraId="3B695368" w14:textId="7777777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</w:tr>
      <w:tr w:rsidR="00931B27" w:rsidRPr="000F5BD4" w14:paraId="29994D4A" w14:textId="77777777" w:rsidTr="00931B27">
        <w:tc>
          <w:tcPr>
            <w:tcW w:w="3165" w:type="dxa"/>
            <w:tcBorders>
              <w:top w:val="single" w:sz="4" w:space="0" w:color="auto"/>
            </w:tcBorders>
          </w:tcPr>
          <w:p w14:paraId="51DFD794" w14:textId="21CE61C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F5BD4">
              <w:rPr>
                <w:rFonts w:asciiTheme="minorHAnsi" w:eastAsiaTheme="minorHAnsi" w:hAnsiTheme="minorHAnsi" w:cstheme="minorHAnsi"/>
                <w:sz w:val="22"/>
                <w:szCs w:val="22"/>
              </w:rPr>
              <w:t>Sted og dato:</w:t>
            </w:r>
          </w:p>
        </w:tc>
        <w:tc>
          <w:tcPr>
            <w:tcW w:w="3165" w:type="dxa"/>
          </w:tcPr>
          <w:p w14:paraId="135E180C" w14:textId="7777777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5" w:type="dxa"/>
            <w:tcBorders>
              <w:top w:val="single" w:sz="4" w:space="0" w:color="auto"/>
            </w:tcBorders>
          </w:tcPr>
          <w:p w14:paraId="1BCD2F39" w14:textId="33D5107A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F5BD4">
              <w:rPr>
                <w:rFonts w:asciiTheme="minorHAnsi" w:eastAsiaTheme="minorHAnsi" w:hAnsiTheme="minorHAnsi" w:cstheme="minorHAnsi"/>
                <w:sz w:val="22"/>
                <w:szCs w:val="22"/>
              </w:rPr>
              <w:t>Sted og dato:</w:t>
            </w:r>
          </w:p>
        </w:tc>
      </w:tr>
    </w:tbl>
    <w:p w14:paraId="799B8075" w14:textId="2962501A" w:rsidR="00C76873" w:rsidRPr="000F5BD4" w:rsidRDefault="00C76873" w:rsidP="00B91CF4">
      <w:pPr>
        <w:rPr>
          <w:rFonts w:asciiTheme="minorHAnsi" w:eastAsiaTheme="minorHAnsi" w:hAnsiTheme="minorHAnsi" w:cstheme="minorHAnsi"/>
          <w:sz w:val="22"/>
          <w:szCs w:val="22"/>
        </w:rPr>
      </w:pPr>
    </w:p>
    <w:p w14:paraId="5D75DB47" w14:textId="77777777" w:rsidR="00931B27" w:rsidRPr="000F5BD4" w:rsidRDefault="00931B27" w:rsidP="00B91CF4">
      <w:pPr>
        <w:rPr>
          <w:rFonts w:asciiTheme="minorHAnsi" w:eastAsiaTheme="minorHAnsi" w:hAnsiTheme="minorHAnsi" w:cstheme="minorHAnsi"/>
          <w:sz w:val="22"/>
          <w:szCs w:val="22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3105"/>
        <w:gridCol w:w="3125"/>
      </w:tblGrid>
      <w:tr w:rsidR="00931B27" w:rsidRPr="000F5BD4" w14:paraId="30168811" w14:textId="77777777" w:rsidTr="00931B27">
        <w:tc>
          <w:tcPr>
            <w:tcW w:w="3165" w:type="dxa"/>
            <w:tcBorders>
              <w:bottom w:val="single" w:sz="4" w:space="0" w:color="auto"/>
            </w:tcBorders>
          </w:tcPr>
          <w:p w14:paraId="176BC0A0" w14:textId="7777777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5" w:type="dxa"/>
          </w:tcPr>
          <w:p w14:paraId="1BC982A8" w14:textId="7777777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5" w:type="dxa"/>
            <w:tcBorders>
              <w:bottom w:val="single" w:sz="4" w:space="0" w:color="auto"/>
            </w:tcBorders>
          </w:tcPr>
          <w:p w14:paraId="1CA63A47" w14:textId="7777777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</w:tr>
      <w:tr w:rsidR="00931B27" w:rsidRPr="000F5BD4" w14:paraId="4E54C7B0" w14:textId="77777777" w:rsidTr="00931B27">
        <w:tc>
          <w:tcPr>
            <w:tcW w:w="3165" w:type="dxa"/>
            <w:tcBorders>
              <w:top w:val="single" w:sz="4" w:space="0" w:color="auto"/>
            </w:tcBorders>
          </w:tcPr>
          <w:p w14:paraId="6B6EB895" w14:textId="2C174BC3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sz w:val="22"/>
                <w:szCs w:val="22"/>
              </w:rPr>
              <w:t>Underskrift for bedriften</w:t>
            </w:r>
          </w:p>
        </w:tc>
        <w:tc>
          <w:tcPr>
            <w:tcW w:w="3165" w:type="dxa"/>
          </w:tcPr>
          <w:p w14:paraId="11AC261E" w14:textId="77777777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</w:p>
        </w:tc>
        <w:tc>
          <w:tcPr>
            <w:tcW w:w="3165" w:type="dxa"/>
            <w:tcBorders>
              <w:top w:val="single" w:sz="4" w:space="0" w:color="auto"/>
            </w:tcBorders>
          </w:tcPr>
          <w:p w14:paraId="143EF54A" w14:textId="65F7323A" w:rsidR="00931B27" w:rsidRPr="000F5BD4" w:rsidRDefault="00931B27" w:rsidP="00B91CF4">
            <w:p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F5BD4">
              <w:rPr>
                <w:rFonts w:asciiTheme="minorHAnsi" w:hAnsiTheme="minorHAnsi" w:cstheme="minorHAnsi"/>
                <w:sz w:val="22"/>
                <w:szCs w:val="22"/>
              </w:rPr>
              <w:t>Underskrift lærling</w:t>
            </w:r>
            <w:r w:rsidRPr="000F5BD4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</w:tr>
    </w:tbl>
    <w:p w14:paraId="25B63D92" w14:textId="5C03923C" w:rsidR="00931B27" w:rsidRDefault="00931B27" w:rsidP="00B91CF4">
      <w:pPr>
        <w:rPr>
          <w:rFonts w:asciiTheme="minorHAnsi" w:eastAsiaTheme="minorHAnsi" w:hAnsiTheme="minorHAnsi" w:cstheme="minorHAnsi"/>
          <w:szCs w:val="24"/>
        </w:rPr>
      </w:pPr>
    </w:p>
    <w:p w14:paraId="100DF62B" w14:textId="6B5B977E" w:rsidR="00E21D31" w:rsidRPr="000F5BD4" w:rsidRDefault="00E21D31" w:rsidP="00B91CF4">
      <w:pPr>
        <w:rPr>
          <w:rFonts w:asciiTheme="minorHAnsi" w:eastAsiaTheme="minorHAnsi" w:hAnsiTheme="minorHAnsi" w:cstheme="minorHAnsi"/>
          <w:sz w:val="22"/>
          <w:szCs w:val="22"/>
        </w:rPr>
      </w:pPr>
      <w:r w:rsidRPr="000F5BD4">
        <w:rPr>
          <w:rFonts w:asciiTheme="minorHAnsi" w:eastAsiaTheme="minorHAnsi" w:hAnsiTheme="minorHAnsi" w:cstheme="minorHAnsi"/>
          <w:sz w:val="22"/>
          <w:szCs w:val="22"/>
        </w:rPr>
        <w:t xml:space="preserve">Denne avtalen kan annulleres av bedriften dersom eleven </w:t>
      </w:r>
      <w:r w:rsidR="00696191" w:rsidRPr="000F5BD4">
        <w:rPr>
          <w:rFonts w:asciiTheme="minorHAnsi" w:eastAsiaTheme="minorHAnsi" w:hAnsiTheme="minorHAnsi" w:cstheme="minorHAnsi"/>
          <w:sz w:val="22"/>
          <w:szCs w:val="22"/>
        </w:rPr>
        <w:t>ikke består eksamen. Det er bedriftens ansvar å påse</w:t>
      </w:r>
      <w:r w:rsidR="00D5796D" w:rsidRPr="000F5BD4">
        <w:rPr>
          <w:rFonts w:asciiTheme="minorHAnsi" w:eastAsiaTheme="minorHAnsi" w:hAnsiTheme="minorHAnsi" w:cstheme="minorHAnsi"/>
          <w:sz w:val="22"/>
          <w:szCs w:val="22"/>
        </w:rPr>
        <w:t xml:space="preserve"> at krav bedriften stiller er oppfylt ved kontraktsinngåelse.</w:t>
      </w:r>
    </w:p>
    <w:p w14:paraId="4BBB7492" w14:textId="77777777" w:rsidR="00060D49" w:rsidRPr="000F5BD4" w:rsidRDefault="00060D49" w:rsidP="00B91CF4">
      <w:pPr>
        <w:rPr>
          <w:rFonts w:asciiTheme="minorHAnsi" w:eastAsiaTheme="minorHAnsi" w:hAnsiTheme="minorHAnsi" w:cstheme="minorHAnsi"/>
          <w:sz w:val="22"/>
          <w:szCs w:val="22"/>
        </w:rPr>
      </w:pPr>
    </w:p>
    <w:p w14:paraId="33CFAE24" w14:textId="47A2CDBC" w:rsidR="00D5796D" w:rsidRPr="000F5BD4" w:rsidRDefault="00060D49" w:rsidP="00B91CF4">
      <w:pPr>
        <w:rPr>
          <w:rFonts w:asciiTheme="minorHAnsi" w:eastAsiaTheme="minorHAnsi" w:hAnsiTheme="minorHAnsi" w:cstheme="minorHAnsi"/>
          <w:sz w:val="22"/>
          <w:szCs w:val="22"/>
        </w:rPr>
      </w:pPr>
      <w:r w:rsidRPr="000F5BD4">
        <w:rPr>
          <w:rFonts w:asciiTheme="minorHAnsi" w:eastAsiaTheme="minorHAnsi" w:hAnsiTheme="minorHAnsi" w:cstheme="minorHAnsi"/>
          <w:sz w:val="22"/>
          <w:szCs w:val="22"/>
        </w:rPr>
        <w:t>Husk følgende:</w:t>
      </w:r>
    </w:p>
    <w:p w14:paraId="788778AE" w14:textId="107E44C7" w:rsidR="00D5796D" w:rsidRPr="000F5BD4" w:rsidRDefault="00A272EE" w:rsidP="00060D49">
      <w:pPr>
        <w:pStyle w:val="Listeavsnitt"/>
        <w:numPr>
          <w:ilvl w:val="0"/>
          <w:numId w:val="1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0F5BD4">
        <w:rPr>
          <w:rFonts w:asciiTheme="minorHAnsi" w:eastAsiaTheme="minorHAnsi" w:hAnsiTheme="minorHAnsi" w:cstheme="minorHAnsi"/>
          <w:sz w:val="22"/>
          <w:szCs w:val="22"/>
        </w:rPr>
        <w:t>Legg ved dokumentasjon på skolegang</w:t>
      </w:r>
    </w:p>
    <w:p w14:paraId="572152DE" w14:textId="2B4FFF4D" w:rsidR="00A272EE" w:rsidRPr="000F5BD4" w:rsidRDefault="00A272EE" w:rsidP="00060D49">
      <w:pPr>
        <w:pStyle w:val="Listeavsnitt"/>
        <w:numPr>
          <w:ilvl w:val="0"/>
          <w:numId w:val="1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0F5BD4">
        <w:rPr>
          <w:rFonts w:asciiTheme="minorHAnsi" w:eastAsiaTheme="minorHAnsi" w:hAnsiTheme="minorHAnsi" w:cstheme="minorHAnsi"/>
          <w:sz w:val="22"/>
          <w:szCs w:val="22"/>
        </w:rPr>
        <w:t>Legg ved dokumentasjon på ev</w:t>
      </w:r>
      <w:r w:rsidR="00060D49" w:rsidRPr="000F5BD4">
        <w:rPr>
          <w:rFonts w:asciiTheme="minorHAnsi" w:eastAsiaTheme="minorHAnsi" w:hAnsiTheme="minorHAnsi" w:cstheme="minorHAnsi"/>
          <w:sz w:val="22"/>
          <w:szCs w:val="22"/>
        </w:rPr>
        <w:t>entuell</w:t>
      </w:r>
      <w:r w:rsidRPr="000F5BD4">
        <w:rPr>
          <w:rFonts w:asciiTheme="minorHAnsi" w:eastAsiaTheme="minorHAnsi" w:hAnsiTheme="minorHAnsi" w:cstheme="minorHAnsi"/>
          <w:sz w:val="22"/>
          <w:szCs w:val="22"/>
        </w:rPr>
        <w:t xml:space="preserve"> praksis som det søkes fradrag for</w:t>
      </w:r>
    </w:p>
    <w:p w14:paraId="038F8124" w14:textId="78A2A6E3" w:rsidR="00A272EE" w:rsidRPr="000F5BD4" w:rsidRDefault="00060D49" w:rsidP="00060D49">
      <w:pPr>
        <w:pStyle w:val="Listeavsnitt"/>
        <w:numPr>
          <w:ilvl w:val="0"/>
          <w:numId w:val="1"/>
        </w:numPr>
        <w:rPr>
          <w:rFonts w:asciiTheme="minorHAnsi" w:eastAsiaTheme="minorHAnsi" w:hAnsiTheme="minorHAnsi" w:cstheme="minorHAnsi"/>
          <w:sz w:val="22"/>
          <w:szCs w:val="22"/>
        </w:rPr>
      </w:pPr>
      <w:r w:rsidRPr="000F5BD4">
        <w:rPr>
          <w:rFonts w:asciiTheme="minorHAnsi" w:eastAsiaTheme="minorHAnsi" w:hAnsiTheme="minorHAnsi" w:cstheme="minorHAnsi"/>
          <w:sz w:val="22"/>
          <w:szCs w:val="22"/>
        </w:rPr>
        <w:t>Skriv arbeidsavtale ved kontraktsinngåelse</w:t>
      </w:r>
    </w:p>
    <w:sectPr w:rsidR="00A272EE" w:rsidRPr="000F5BD4">
      <w:headerReference w:type="default" r:id="rId7"/>
      <w:footerReference w:type="default" r:id="rId8"/>
      <w:pgSz w:w="11907" w:h="16840" w:code="9"/>
      <w:pgMar w:top="1418" w:right="1134" w:bottom="1418" w:left="1418" w:header="709" w:footer="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DBF6F" w14:textId="77777777" w:rsidR="00744093" w:rsidRDefault="00744093">
      <w:r>
        <w:separator/>
      </w:r>
    </w:p>
  </w:endnote>
  <w:endnote w:type="continuationSeparator" w:id="0">
    <w:p w14:paraId="18651BBD" w14:textId="77777777" w:rsidR="00744093" w:rsidRDefault="0074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DF2C" w14:textId="17198535" w:rsidR="0096447A" w:rsidRPr="0096447A" w:rsidRDefault="00B86E21" w:rsidP="0096447A">
    <w:pPr>
      <w:pStyle w:val="Bunntekst"/>
      <w:pBdr>
        <w:top w:val="single" w:sz="6" w:space="1" w:color="auto"/>
      </w:pBdr>
      <w:rPr>
        <w:rStyle w:val="Sidetall"/>
        <w:b w:val="0"/>
        <w:bCs/>
        <w:sz w:val="16"/>
      </w:rPr>
    </w:pPr>
    <w:r>
      <w:rPr>
        <w:rStyle w:val="Sidetall"/>
        <w:b w:val="0"/>
        <w:sz w:val="16"/>
      </w:rPr>
      <w:t xml:space="preserve">Besøksadresse  </w:t>
    </w:r>
    <w:r w:rsidR="00C56855">
      <w:rPr>
        <w:rStyle w:val="Sidetall"/>
        <w:b w:val="0"/>
        <w:sz w:val="16"/>
      </w:rPr>
      <w:t xml:space="preserve"> </w:t>
    </w:r>
    <w:r>
      <w:rPr>
        <w:rStyle w:val="Sidetall"/>
        <w:b w:val="0"/>
        <w:sz w:val="16"/>
      </w:rPr>
      <w:t xml:space="preserve">                                              </w:t>
    </w:r>
    <w:r w:rsidR="0096447A">
      <w:rPr>
        <w:rStyle w:val="Sidetall"/>
        <w:b w:val="0"/>
        <w:sz w:val="16"/>
      </w:rPr>
      <w:t xml:space="preserve"> </w:t>
    </w:r>
    <w:r>
      <w:rPr>
        <w:rStyle w:val="Sidetall"/>
        <w:b w:val="0"/>
        <w:sz w:val="16"/>
      </w:rPr>
      <w:t xml:space="preserve">  </w:t>
    </w:r>
    <w:r w:rsidR="00C56855">
      <w:rPr>
        <w:rStyle w:val="Sidetall"/>
        <w:b w:val="0"/>
        <w:sz w:val="16"/>
      </w:rPr>
      <w:t xml:space="preserve"> </w:t>
    </w:r>
    <w:r>
      <w:rPr>
        <w:rStyle w:val="Sidetall"/>
        <w:b w:val="0"/>
        <w:sz w:val="16"/>
      </w:rPr>
      <w:t xml:space="preserve">   Postadresse </w:t>
    </w:r>
    <w:r w:rsidR="00C56855">
      <w:rPr>
        <w:rStyle w:val="Sidetall"/>
        <w:b w:val="0"/>
        <w:sz w:val="16"/>
      </w:rPr>
      <w:t xml:space="preserve"> </w:t>
    </w:r>
    <w:r>
      <w:rPr>
        <w:rStyle w:val="Sidetall"/>
        <w:b w:val="0"/>
        <w:sz w:val="16"/>
      </w:rPr>
      <w:t xml:space="preserve">                                   </w:t>
    </w:r>
    <w:r w:rsidR="0096447A">
      <w:rPr>
        <w:rStyle w:val="Sidetall"/>
        <w:b w:val="0"/>
        <w:sz w:val="16"/>
      </w:rPr>
      <w:t xml:space="preserve"> </w:t>
    </w:r>
    <w:r>
      <w:rPr>
        <w:rStyle w:val="Sidetall"/>
        <w:b w:val="0"/>
        <w:sz w:val="16"/>
      </w:rPr>
      <w:t xml:space="preserve">                       </w:t>
    </w:r>
    <w:r w:rsidR="00C56855" w:rsidRPr="0096447A">
      <w:rPr>
        <w:bCs/>
        <w:sz w:val="16"/>
      </w:rPr>
      <w:t>Foretaksreg: NO 975381714</w:t>
    </w:r>
    <w:r w:rsidR="00C56855">
      <w:rPr>
        <w:b/>
        <w:sz w:val="16"/>
      </w:rPr>
      <w:t xml:space="preserve"> </w:t>
    </w:r>
    <w:r>
      <w:rPr>
        <w:rStyle w:val="Sidetall"/>
        <w:b w:val="0"/>
        <w:sz w:val="16"/>
      </w:rPr>
      <w:t xml:space="preserve">       </w:t>
    </w:r>
  </w:p>
  <w:p w14:paraId="1995581D" w14:textId="0900C7F1" w:rsidR="00B86E21" w:rsidRPr="0096447A" w:rsidRDefault="00802517">
    <w:pPr>
      <w:pStyle w:val="Bunntekst"/>
      <w:pBdr>
        <w:top w:val="single" w:sz="6" w:space="1" w:color="auto"/>
      </w:pBdr>
      <w:rPr>
        <w:rStyle w:val="Sidetall"/>
        <w:b w:val="0"/>
        <w:bCs/>
        <w:sz w:val="16"/>
      </w:rPr>
    </w:pPr>
    <w:r>
      <w:rPr>
        <w:rStyle w:val="Sidetall"/>
        <w:b w:val="0"/>
        <w:bCs/>
        <w:sz w:val="16"/>
      </w:rPr>
      <w:t>Vassbotne</w:t>
    </w:r>
    <w:r w:rsidR="00F43B31">
      <w:rPr>
        <w:rStyle w:val="Sidetall"/>
        <w:b w:val="0"/>
        <w:bCs/>
        <w:sz w:val="16"/>
      </w:rPr>
      <w:t>n 23</w:t>
    </w:r>
    <w:r w:rsidR="00B86E21" w:rsidRPr="0096447A">
      <w:rPr>
        <w:rStyle w:val="Sidetall"/>
        <w:b w:val="0"/>
        <w:bCs/>
        <w:sz w:val="16"/>
      </w:rPr>
      <w:t xml:space="preserve">                                                     </w:t>
    </w:r>
    <w:r w:rsidR="00C56855">
      <w:rPr>
        <w:rStyle w:val="Sidetall"/>
        <w:b w:val="0"/>
        <w:bCs/>
        <w:sz w:val="16"/>
      </w:rPr>
      <w:t xml:space="preserve"> </w:t>
    </w:r>
    <w:r w:rsidR="00B86E21" w:rsidRPr="0096447A">
      <w:rPr>
        <w:rStyle w:val="Sidetall"/>
        <w:b w:val="0"/>
        <w:bCs/>
        <w:sz w:val="16"/>
      </w:rPr>
      <w:t xml:space="preserve"> </w:t>
    </w:r>
    <w:r w:rsidR="00F43B31">
      <w:rPr>
        <w:rStyle w:val="Sidetall"/>
        <w:b w:val="0"/>
        <w:bCs/>
        <w:sz w:val="16"/>
      </w:rPr>
      <w:t>Vassbotnen 23</w:t>
    </w:r>
    <w:r w:rsidR="00F43B31" w:rsidRPr="0096447A">
      <w:rPr>
        <w:rStyle w:val="Sidetall"/>
        <w:b w:val="0"/>
        <w:bCs/>
        <w:sz w:val="16"/>
      </w:rPr>
      <w:t xml:space="preserve">                                                     </w:t>
    </w:r>
    <w:r w:rsidR="00F43B31">
      <w:rPr>
        <w:rStyle w:val="Sidetall"/>
        <w:b w:val="0"/>
        <w:bCs/>
        <w:sz w:val="16"/>
      </w:rPr>
      <w:t xml:space="preserve"> </w:t>
    </w:r>
    <w:r w:rsidR="00F43B31" w:rsidRPr="0096447A">
      <w:rPr>
        <w:rStyle w:val="Sidetall"/>
        <w:b w:val="0"/>
        <w:bCs/>
        <w:sz w:val="16"/>
      </w:rPr>
      <w:t xml:space="preserve"> </w:t>
    </w:r>
  </w:p>
  <w:p w14:paraId="11620BCE" w14:textId="58656991" w:rsidR="00B86E21" w:rsidRPr="0096447A" w:rsidRDefault="00B86E21">
    <w:pPr>
      <w:pStyle w:val="Bunntekst"/>
      <w:pBdr>
        <w:top w:val="single" w:sz="6" w:space="1" w:color="auto"/>
      </w:pBdr>
      <w:rPr>
        <w:rStyle w:val="Sidetall"/>
        <w:b w:val="0"/>
        <w:bCs/>
        <w:sz w:val="16"/>
      </w:rPr>
    </w:pPr>
    <w:r w:rsidRPr="0096447A">
      <w:rPr>
        <w:rStyle w:val="Sidetall"/>
        <w:b w:val="0"/>
        <w:bCs/>
        <w:sz w:val="16"/>
      </w:rPr>
      <w:t>403</w:t>
    </w:r>
    <w:r w:rsidR="00F43B31">
      <w:rPr>
        <w:rStyle w:val="Sidetall"/>
        <w:b w:val="0"/>
        <w:bCs/>
        <w:sz w:val="16"/>
      </w:rPr>
      <w:t>3</w:t>
    </w:r>
    <w:r w:rsidRPr="0096447A">
      <w:rPr>
        <w:rStyle w:val="Sidetall"/>
        <w:b w:val="0"/>
        <w:bCs/>
        <w:sz w:val="16"/>
      </w:rPr>
      <w:t xml:space="preserve"> Stavanger                                                     </w:t>
    </w:r>
    <w:r w:rsidR="00C56855">
      <w:rPr>
        <w:rStyle w:val="Sidetall"/>
        <w:b w:val="0"/>
        <w:bCs/>
        <w:sz w:val="16"/>
      </w:rPr>
      <w:t xml:space="preserve"> </w:t>
    </w:r>
    <w:r w:rsidRPr="0096447A">
      <w:rPr>
        <w:rStyle w:val="Sidetall"/>
        <w:b w:val="0"/>
        <w:bCs/>
        <w:sz w:val="16"/>
      </w:rPr>
      <w:t>403</w:t>
    </w:r>
    <w:r w:rsidR="00F43B31">
      <w:rPr>
        <w:rStyle w:val="Sidetall"/>
        <w:b w:val="0"/>
        <w:bCs/>
        <w:sz w:val="16"/>
      </w:rPr>
      <w:t>3</w:t>
    </w:r>
    <w:r w:rsidRPr="0096447A">
      <w:rPr>
        <w:rStyle w:val="Sidetall"/>
        <w:b w:val="0"/>
        <w:bCs/>
        <w:sz w:val="16"/>
      </w:rPr>
      <w:t xml:space="preserve"> Stavanger                                                     </w:t>
    </w:r>
  </w:p>
  <w:p w14:paraId="796BAB4F" w14:textId="5C3FCFF3" w:rsidR="00B86E21" w:rsidRDefault="00B86E21">
    <w:pPr>
      <w:pStyle w:val="Bunntekst"/>
      <w:rPr>
        <w:b/>
        <w:sz w:val="16"/>
      </w:rPr>
    </w:pPr>
    <w:r w:rsidRPr="0096447A">
      <w:rPr>
        <w:bCs/>
      </w:rPr>
      <w:t xml:space="preserve">                                                   </w:t>
    </w:r>
    <w:r w:rsidR="0010562C" w:rsidRPr="0096447A">
      <w:rPr>
        <w:bCs/>
      </w:rPr>
      <w:t xml:space="preserve">  </w:t>
    </w:r>
    <w:r>
      <w:rPr>
        <w:b/>
        <w:sz w:val="16"/>
      </w:rPr>
      <w:tab/>
    </w:r>
  </w:p>
  <w:p w14:paraId="3297EEDC" w14:textId="77777777" w:rsidR="00B86E21" w:rsidRDefault="00B86E21">
    <w:pPr>
      <w:pStyle w:val="Bunnteks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AFC5B" w14:textId="77777777" w:rsidR="00744093" w:rsidRDefault="00744093">
      <w:r>
        <w:separator/>
      </w:r>
    </w:p>
  </w:footnote>
  <w:footnote w:type="continuationSeparator" w:id="0">
    <w:p w14:paraId="5EA591E0" w14:textId="77777777" w:rsidR="00744093" w:rsidRDefault="00744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A656D" w14:textId="77777777" w:rsidR="00781472" w:rsidRDefault="00781472" w:rsidP="00781472">
    <w:pPr>
      <w:pStyle w:val="Topptekst"/>
    </w:pPr>
    <w:r>
      <w:rPr>
        <w:noProof/>
      </w:rPr>
      <w:drawing>
        <wp:inline distT="0" distB="0" distL="0" distR="0" wp14:anchorId="44E777F1" wp14:editId="7EF13CCD">
          <wp:extent cx="5934075" cy="1114425"/>
          <wp:effectExtent l="0" t="0" r="9525" b="9525"/>
          <wp:docPr id="1" name="Bilde 1" descr="LogoRogaland_ski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Rogaland_skiss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8000"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D1DE57" w14:textId="77777777" w:rsidR="00B86E21" w:rsidRPr="00781472" w:rsidRDefault="00B86E21" w:rsidP="0078147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A7BD6"/>
    <w:multiLevelType w:val="hybridMultilevel"/>
    <w:tmpl w:val="2F8A1E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035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5A"/>
    <w:rsid w:val="00023F53"/>
    <w:rsid w:val="00060D49"/>
    <w:rsid w:val="000B1E2F"/>
    <w:rsid w:val="000D673D"/>
    <w:rsid w:val="000E1743"/>
    <w:rsid w:val="000F1268"/>
    <w:rsid w:val="000F3868"/>
    <w:rsid w:val="000F5BD4"/>
    <w:rsid w:val="0010562C"/>
    <w:rsid w:val="00125A2D"/>
    <w:rsid w:val="00162D9E"/>
    <w:rsid w:val="001C1BB9"/>
    <w:rsid w:val="00234707"/>
    <w:rsid w:val="00251B8D"/>
    <w:rsid w:val="00275ABC"/>
    <w:rsid w:val="003024CA"/>
    <w:rsid w:val="00307B66"/>
    <w:rsid w:val="00386032"/>
    <w:rsid w:val="00391E5A"/>
    <w:rsid w:val="003E5402"/>
    <w:rsid w:val="00436959"/>
    <w:rsid w:val="00460833"/>
    <w:rsid w:val="004A10A3"/>
    <w:rsid w:val="004D43E2"/>
    <w:rsid w:val="00501A9F"/>
    <w:rsid w:val="00507955"/>
    <w:rsid w:val="00526C34"/>
    <w:rsid w:val="005323F8"/>
    <w:rsid w:val="00565EC7"/>
    <w:rsid w:val="00632102"/>
    <w:rsid w:val="006446A8"/>
    <w:rsid w:val="00650C18"/>
    <w:rsid w:val="006652DA"/>
    <w:rsid w:val="00665E58"/>
    <w:rsid w:val="00671F43"/>
    <w:rsid w:val="00696191"/>
    <w:rsid w:val="006B338C"/>
    <w:rsid w:val="006C0921"/>
    <w:rsid w:val="00710054"/>
    <w:rsid w:val="0072025C"/>
    <w:rsid w:val="00726456"/>
    <w:rsid w:val="00737D3A"/>
    <w:rsid w:val="00744093"/>
    <w:rsid w:val="00781472"/>
    <w:rsid w:val="00802517"/>
    <w:rsid w:val="00835ADE"/>
    <w:rsid w:val="00835E05"/>
    <w:rsid w:val="00877B90"/>
    <w:rsid w:val="00893A96"/>
    <w:rsid w:val="008A67C4"/>
    <w:rsid w:val="008B0558"/>
    <w:rsid w:val="008E562D"/>
    <w:rsid w:val="00920119"/>
    <w:rsid w:val="00931B27"/>
    <w:rsid w:val="00951933"/>
    <w:rsid w:val="0096447A"/>
    <w:rsid w:val="009B3132"/>
    <w:rsid w:val="009E1C64"/>
    <w:rsid w:val="009E696A"/>
    <w:rsid w:val="00A1275B"/>
    <w:rsid w:val="00A272EE"/>
    <w:rsid w:val="00A7163C"/>
    <w:rsid w:val="00A91AB7"/>
    <w:rsid w:val="00AE075A"/>
    <w:rsid w:val="00AF256E"/>
    <w:rsid w:val="00B03350"/>
    <w:rsid w:val="00B86E21"/>
    <w:rsid w:val="00B91CF4"/>
    <w:rsid w:val="00BF03A5"/>
    <w:rsid w:val="00BF1BF1"/>
    <w:rsid w:val="00C4302E"/>
    <w:rsid w:val="00C56855"/>
    <w:rsid w:val="00C76873"/>
    <w:rsid w:val="00C92CC2"/>
    <w:rsid w:val="00CA26A3"/>
    <w:rsid w:val="00CB61CE"/>
    <w:rsid w:val="00D033AE"/>
    <w:rsid w:val="00D235E8"/>
    <w:rsid w:val="00D547F3"/>
    <w:rsid w:val="00D5796D"/>
    <w:rsid w:val="00DF1C84"/>
    <w:rsid w:val="00E21D31"/>
    <w:rsid w:val="00EC1A7A"/>
    <w:rsid w:val="00EE008C"/>
    <w:rsid w:val="00F43B31"/>
    <w:rsid w:val="00FB0FEB"/>
    <w:rsid w:val="00FD43AB"/>
    <w:rsid w:val="00FD78CA"/>
    <w:rsid w:val="00FD7FC0"/>
    <w:rsid w:val="00FE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407045"/>
  <w15:docId w15:val="{606903A8-FF99-4119-B806-7BF3CE56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Overskrift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Overskrift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">
    <w:name w:val="List"/>
    <w:basedOn w:val="Normal"/>
    <w:pPr>
      <w:ind w:left="283" w:hanging="283"/>
    </w:pPr>
  </w:style>
  <w:style w:type="paragraph" w:styleId="Punktliste">
    <w:name w:val="List Bullet"/>
    <w:basedOn w:val="Normal"/>
    <w:pPr>
      <w:ind w:left="283" w:hanging="283"/>
    </w:pPr>
  </w:style>
  <w:style w:type="paragraph" w:styleId="Brdtekst">
    <w:name w:val="Body Text"/>
    <w:basedOn w:val="Normal"/>
    <w:pPr>
      <w:spacing w:after="120"/>
    </w:pPr>
  </w:style>
  <w:style w:type="paragraph" w:styleId="Brdtekstinnrykk">
    <w:name w:val="Body Text Indent"/>
    <w:basedOn w:val="Normal"/>
    <w:pPr>
      <w:spacing w:after="120"/>
      <w:ind w:left="283"/>
    </w:p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character" w:styleId="Sidetall">
    <w:name w:val="page number"/>
    <w:rPr>
      <w:b/>
    </w:rPr>
  </w:style>
  <w:style w:type="paragraph" w:styleId="Bobletekst">
    <w:name w:val="Balloon Text"/>
    <w:basedOn w:val="Normal"/>
    <w:semiHidden/>
    <w:rsid w:val="009B3132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835E05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931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1C1BB9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060D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filer\Microsoft%20Office\Maler\mal%20%20oppl&#230;ringkontor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mal  opplæringkontor</Template>
  <TotalTime>17</TotalTime>
  <Pages>1</Pages>
  <Words>116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Kjell Sivertsen</vt:lpstr>
    </vt:vector>
  </TitlesOfParts>
  <Company>Hewlett-Packard Company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Kjell Sivertsen</dc:title>
  <dc:creator>NRL</dc:creator>
  <cp:lastModifiedBy>Gry Winterstø</cp:lastModifiedBy>
  <cp:revision>14</cp:revision>
  <cp:lastPrinted>2016-06-02T10:42:00Z</cp:lastPrinted>
  <dcterms:created xsi:type="dcterms:W3CDTF">2022-02-09T13:53:00Z</dcterms:created>
  <dcterms:modified xsi:type="dcterms:W3CDTF">2022-12-16T07:48:00Z</dcterms:modified>
</cp:coreProperties>
</file>